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B7794" w:rsidRDefault="001152E6">
      <w:r>
        <w:rPr>
          <w:noProof/>
        </w:rPr>
        <w:drawing>
          <wp:anchor distT="0" distB="0" distL="114300" distR="114300" simplePos="0" relativeHeight="251700233" behindDoc="0" locked="0" layoutInCell="1" allowOverlap="1">
            <wp:simplePos x="0" y="0"/>
            <wp:positionH relativeFrom="page">
              <wp:posOffset>7759700</wp:posOffset>
            </wp:positionH>
            <wp:positionV relativeFrom="page">
              <wp:posOffset>2247900</wp:posOffset>
            </wp:positionV>
            <wp:extent cx="1656080" cy="1294130"/>
            <wp:effectExtent l="50800" t="50800" r="45720" b="26670"/>
            <wp:wrapTight wrapText="bothSides">
              <wp:wrapPolygon edited="0">
                <wp:start x="0" y="-848"/>
                <wp:lineTo x="-663" y="5935"/>
                <wp:lineTo x="-663" y="19501"/>
                <wp:lineTo x="0" y="22045"/>
                <wp:lineTo x="21202" y="22045"/>
                <wp:lineTo x="21534" y="22045"/>
                <wp:lineTo x="22196" y="20349"/>
                <wp:lineTo x="22196" y="0"/>
                <wp:lineTo x="21534" y="-848"/>
                <wp:lineTo x="0" y="-848"/>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
                    <a:srcRect/>
                    <a:stretch>
                      <a:fillRect/>
                    </a:stretch>
                  </pic:blipFill>
                  <pic:spPr bwMode="auto">
                    <a:xfrm>
                      <a:off x="0" y="0"/>
                      <a:ext cx="1656080" cy="1294130"/>
                    </a:xfrm>
                    <a:prstGeom prst="roundRect">
                      <a:avLst>
                        <a:gd name="adj" fmla="val 8594"/>
                      </a:avLst>
                    </a:prstGeom>
                    <a:solidFill>
                      <a:srgbClr val="FFFFFF">
                        <a:shade val="85000"/>
                      </a:srgbClr>
                    </a:solidFill>
                    <a:ln w="38100">
                      <a:solidFill>
                        <a:schemeClr val="bg1"/>
                      </a:solidFill>
                    </a:ln>
                    <a:effectLst/>
                  </pic:spPr>
                </pic:pic>
              </a:graphicData>
            </a:graphic>
          </wp:anchor>
        </w:drawing>
      </w:r>
      <w:r>
        <w:rPr>
          <w:noProof/>
        </w:rPr>
        <w:pict>
          <v:shapetype id="_x0000_t202" coordsize="21600,21600" o:spt="202" path="m0,0l0,21600,21600,21600,21600,0xe">
            <v:stroke joinstyle="miter"/>
            <v:path gradientshapeok="t" o:connecttype="rect"/>
          </v:shapetype>
          <v:shape id="_x0000_s2209" type="#_x0000_t202" style="position:absolute;margin-left:535pt;margin-top:298.1pt;width:220.25pt;height:212.4pt;z-index:251672576;mso-wrap-edited:f;mso-position-horizontal-relative:page;mso-position-vertical-relative:page" wrapcoords="0 0 21600 0 21600 21600 0 21600 0 0" o:regroupid="7" filled="f" stroked="f">
            <v:fill o:detectmouseclick="t"/>
            <v:textbox style="mso-next-textbox:#_x0000_s2209" inset=",0,,0">
              <w:txbxContent>
                <w:p w:rsidR="00D40511" w:rsidRPr="00A26EC9" w:rsidRDefault="001152E6" w:rsidP="00D40511">
                  <w:pPr>
                    <w:pStyle w:val="Subtitle"/>
                    <w:jc w:val="left"/>
                    <w:rPr>
                      <w:sz w:val="52"/>
                    </w:rPr>
                  </w:pPr>
                  <w:r w:rsidRPr="00A26EC9">
                    <w:rPr>
                      <w:sz w:val="52"/>
                    </w:rPr>
                    <w:t>Santa Ynez</w:t>
                  </w:r>
                  <w:r>
                    <w:rPr>
                      <w:sz w:val="52"/>
                    </w:rPr>
                    <w:t xml:space="preserve"> </w:t>
                  </w:r>
                  <w:r w:rsidRPr="00A26EC9">
                    <w:rPr>
                      <w:sz w:val="52"/>
                    </w:rPr>
                    <w:t>Valley</w:t>
                  </w:r>
                </w:p>
                <w:p w:rsidR="00D40511" w:rsidRPr="00A26EC9" w:rsidRDefault="001152E6" w:rsidP="00D40511">
                  <w:pPr>
                    <w:jc w:val="center"/>
                    <w:rPr>
                      <w:color w:val="FFFFFF" w:themeColor="background1"/>
                      <w:sz w:val="52"/>
                    </w:rPr>
                  </w:pPr>
                  <w:r w:rsidRPr="00A26EC9">
                    <w:rPr>
                      <w:color w:val="FFFFFF" w:themeColor="background1"/>
                      <w:sz w:val="52"/>
                    </w:rPr>
                    <w:t>Presbyterian</w:t>
                  </w:r>
                </w:p>
                <w:p w:rsidR="00D40511" w:rsidRDefault="001152E6" w:rsidP="00D40511">
                  <w:pPr>
                    <w:jc w:val="center"/>
                    <w:rPr>
                      <w:color w:val="FFFFFF" w:themeColor="background1"/>
                      <w:sz w:val="52"/>
                    </w:rPr>
                  </w:pPr>
                  <w:r w:rsidRPr="00A26EC9">
                    <w:rPr>
                      <w:color w:val="FFFFFF" w:themeColor="background1"/>
                      <w:sz w:val="52"/>
                    </w:rPr>
                    <w:t>Preschool</w:t>
                  </w:r>
                </w:p>
                <w:p w:rsidR="00D40511" w:rsidRDefault="001152E6" w:rsidP="00D40511">
                  <w:pPr>
                    <w:rPr>
                      <w:color w:val="FFFFFF" w:themeColor="background1"/>
                      <w:sz w:val="44"/>
                    </w:rPr>
                  </w:pPr>
                </w:p>
                <w:p w:rsidR="00D40511" w:rsidRPr="00A87C1C" w:rsidRDefault="001152E6" w:rsidP="00D40511">
                  <w:pPr>
                    <w:jc w:val="center"/>
                    <w:rPr>
                      <w:color w:val="FFFFFF" w:themeColor="background1"/>
                      <w:sz w:val="44"/>
                    </w:rPr>
                  </w:pPr>
                  <w:r w:rsidRPr="00A87C1C">
                    <w:rPr>
                      <w:color w:val="FFFFFF" w:themeColor="background1"/>
                      <w:sz w:val="44"/>
                    </w:rPr>
                    <w:t>Financial Assistance</w:t>
                  </w:r>
                </w:p>
                <w:p w:rsidR="00D40511" w:rsidRPr="00A87C1C" w:rsidRDefault="001152E6" w:rsidP="00D40511">
                  <w:pPr>
                    <w:jc w:val="center"/>
                    <w:rPr>
                      <w:color w:val="FFFFFF" w:themeColor="background1"/>
                      <w:sz w:val="44"/>
                    </w:rPr>
                  </w:pPr>
                  <w:r w:rsidRPr="00A87C1C">
                    <w:rPr>
                      <w:color w:val="FFFFFF" w:themeColor="background1"/>
                      <w:sz w:val="44"/>
                    </w:rPr>
                    <w:t>Application</w:t>
                  </w:r>
                </w:p>
                <w:p w:rsidR="00D40511" w:rsidRPr="00A26EC9" w:rsidRDefault="001152E6" w:rsidP="00D40511">
                  <w:pPr>
                    <w:jc w:val="center"/>
                    <w:rPr>
                      <w:color w:val="FFFFFF" w:themeColor="background1"/>
                      <w:sz w:val="52"/>
                    </w:rPr>
                  </w:pPr>
                </w:p>
              </w:txbxContent>
            </v:textbox>
            <w10:wrap type="tight" anchorx="page" anchory="page"/>
          </v:shape>
        </w:pict>
      </w:r>
      <w:r>
        <w:rPr>
          <w:noProof/>
        </w:rPr>
        <w:drawing>
          <wp:anchor distT="0" distB="0" distL="118745" distR="118745" simplePos="0" relativeHeight="251692036" behindDoc="0" locked="0" layoutInCell="1" allowOverlap="1">
            <wp:simplePos x="0" y="0"/>
            <wp:positionH relativeFrom="page">
              <wp:posOffset>7083425</wp:posOffset>
            </wp:positionH>
            <wp:positionV relativeFrom="page">
              <wp:posOffset>749300</wp:posOffset>
            </wp:positionV>
            <wp:extent cx="1600200" cy="1604645"/>
            <wp:effectExtent l="50800" t="50800" r="25400" b="20955"/>
            <wp:wrapTight wrapText="bothSides">
              <wp:wrapPolygon edited="0">
                <wp:start x="343" y="-684"/>
                <wp:lineTo x="-686" y="342"/>
                <wp:lineTo x="-686" y="20856"/>
                <wp:lineTo x="0" y="21882"/>
                <wp:lineTo x="21257" y="21882"/>
                <wp:lineTo x="21600" y="21882"/>
                <wp:lineTo x="21943" y="21540"/>
                <wp:lineTo x="21943" y="342"/>
                <wp:lineTo x="20914" y="-684"/>
                <wp:lineTo x="343" y="-684"/>
              </wp:wrapPolygon>
            </wp:wrapTight>
            <wp:docPr id="5"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6"/>
                    <a:stretch>
                      <a:fillRect/>
                    </a:stretch>
                  </pic:blipFill>
                  <pic:spPr>
                    <a:xfrm>
                      <a:off x="0" y="0"/>
                      <a:ext cx="1600200" cy="1604645"/>
                    </a:xfrm>
                    <a:prstGeom prst="roundRect">
                      <a:avLst>
                        <a:gd name="adj" fmla="val 8594"/>
                      </a:avLst>
                    </a:prstGeom>
                    <a:solidFill>
                      <a:srgbClr val="FFFFFF">
                        <a:shade val="85000"/>
                      </a:srgbClr>
                    </a:solidFill>
                    <a:ln w="38100">
                      <a:solidFill>
                        <a:schemeClr val="bg1"/>
                      </a:solidFill>
                    </a:ln>
                    <a:effectLst/>
                  </pic:spPr>
                </pic:pic>
              </a:graphicData>
            </a:graphic>
          </wp:anchor>
        </w:drawing>
      </w:r>
      <w:r>
        <w:rPr>
          <w:noProof/>
        </w:rPr>
        <w:pict>
          <v:shape id="_x0000_s2296" type="#_x0000_t202" style="position:absolute;margin-left:296.65pt;margin-top:160.5pt;width:198.65pt;height:76pt;z-index:251698185;mso-wrap-edited:f;mso-position-horizontal-relative:page;mso-position-vertical-relative:page" wrapcoords="0 0 21600 0 21600 21600 0 21600 0 0" mv:complextextbox="1" filled="f" stroked="f">
            <v:fill o:detectmouseclick="t"/>
            <v:textbox inset=",7.2pt,,7.2pt">
              <w:txbxContent>
                <w:p w:rsidR="00D40511" w:rsidRPr="004925B7" w:rsidRDefault="001152E6" w:rsidP="00D40511">
                  <w:pPr>
                    <w:jc w:val="center"/>
                    <w:rPr>
                      <w:color w:val="FFFFFF" w:themeColor="background1"/>
                      <w:sz w:val="44"/>
                    </w:rPr>
                  </w:pPr>
                  <w:r w:rsidRPr="004925B7">
                    <w:rPr>
                      <w:color w:val="FFFFFF" w:themeColor="background1"/>
                      <w:sz w:val="44"/>
                    </w:rPr>
                    <w:t>Learning Through Love Gives Life</w:t>
                  </w:r>
                </w:p>
              </w:txbxContent>
            </v:textbox>
            <w10:wrap type="tight" anchorx="page" anchory="page"/>
          </v:shape>
        </w:pict>
      </w:r>
      <w:r>
        <w:rPr>
          <w:noProof/>
        </w:rPr>
        <w:pict>
          <v:shape id="_x0000_s2295" type="#_x0000_t202" style="position:absolute;margin-left:35pt;margin-top:480.25pt;width:229.5pt;height:131pt;z-index:251697161;mso-wrap-edited:f;mso-position-horizontal-relative:page;mso-position-vertical-relative:page" wrapcoords="0 0 21600 0 21600 21600 0 21600 0 0" mv:complextextbox="1" filled="f" stroked="f">
            <v:fill o:detectmouseclick="t"/>
            <v:textbox style="mso-next-textbox:#_x0000_s2295" inset=",7.2pt,,7.2pt">
              <w:txbxContent>
                <w:p w:rsidR="00D40511" w:rsidRDefault="001152E6" w:rsidP="00D40511">
                  <w:pPr>
                    <w:jc w:val="center"/>
                  </w:pPr>
                  <w:r>
                    <w:t xml:space="preserve">Please return this </w:t>
                  </w:r>
                  <w:r>
                    <w:t>application and supporting documents to:</w:t>
                  </w:r>
                </w:p>
                <w:p w:rsidR="00D40511" w:rsidRDefault="001152E6" w:rsidP="00D40511">
                  <w:pPr>
                    <w:jc w:val="center"/>
                  </w:pPr>
                </w:p>
                <w:p w:rsidR="00D40511" w:rsidRDefault="001152E6" w:rsidP="00D40511">
                  <w:pPr>
                    <w:jc w:val="center"/>
                  </w:pPr>
                  <w:r>
                    <w:t>Santa Ynez Valley Presbyterian Preschool</w:t>
                  </w:r>
                </w:p>
                <w:p w:rsidR="00D40511" w:rsidRDefault="001152E6" w:rsidP="00D40511">
                  <w:pPr>
                    <w:jc w:val="center"/>
                  </w:pPr>
                  <w:r>
                    <w:t>1825 Alamo Pintado Road</w:t>
                  </w:r>
                </w:p>
                <w:p w:rsidR="00D40511" w:rsidRDefault="001152E6" w:rsidP="00D40511">
                  <w:pPr>
                    <w:jc w:val="center"/>
                  </w:pPr>
                  <w:r>
                    <w:t>Solvang, CA 93463</w:t>
                  </w:r>
                </w:p>
                <w:p w:rsidR="00D40511" w:rsidRDefault="001152E6"/>
                <w:p w:rsidR="00D40511" w:rsidRDefault="001152E6"/>
              </w:txbxContent>
            </v:textbox>
            <w10:wrap type="tight" anchorx="page" anchory="page"/>
          </v:shape>
        </w:pict>
      </w:r>
      <w:r>
        <w:rPr>
          <w:noProof/>
        </w:rPr>
        <w:pict>
          <v:shape id="_x0000_s2053" type="#_x0000_t202" style="position:absolute;margin-left:49.5pt;margin-top:138.3pt;width:215pt;height:229.35pt;z-index:251659264;mso-wrap-edited:f;mso-position-horizontal-relative:page;mso-position-vertical-relative:page" wrapcoords="0 0 21600 0 21600 21600 0 21600 0 0" mv:complextextbox="1" filled="f" stroked="f">
            <v:fill o:detectmouseclick="t"/>
            <v:textbox style="mso-next-textbox:#_x0000_s2053" inset=",7.2pt,,7.2pt">
              <w:txbxContent>
                <w:p w:rsidR="00D40511" w:rsidRPr="004925B7" w:rsidRDefault="001152E6" w:rsidP="00D40511">
                  <w:pPr>
                    <w:pStyle w:val="BodyText"/>
                    <w:spacing w:after="0"/>
                    <w:jc w:val="left"/>
                    <w:rPr>
                      <w:i/>
                      <w:sz w:val="32"/>
                    </w:rPr>
                  </w:pPr>
                  <w:r w:rsidRPr="004925B7">
                    <w:rPr>
                      <w:i/>
                      <w:sz w:val="32"/>
                    </w:rPr>
                    <w:t>The Santa Ynez</w:t>
                  </w:r>
                  <w:r w:rsidRPr="004925B7">
                    <w:rPr>
                      <w:i/>
                      <w:sz w:val="32"/>
                    </w:rPr>
                    <w:t xml:space="preserve"> Valley Presbyterian Preschool receives donations from individuals, Christian mission groups, our own parent club and others for our scholarship fund. These funds help families that are in great need of financial assistance. We feel blessed that our school</w:t>
                  </w:r>
                  <w:r w:rsidRPr="004925B7">
                    <w:rPr>
                      <w:i/>
                      <w:sz w:val="32"/>
                    </w:rPr>
                    <w:t xml:space="preserve"> can pass these gifts on to those truly in need. </w:t>
                  </w:r>
                </w:p>
                <w:p w:rsidR="00D40511" w:rsidRDefault="001152E6" w:rsidP="00D40511">
                  <w:pPr>
                    <w:pStyle w:val="BodyText"/>
                    <w:spacing w:after="0"/>
                    <w:jc w:val="left"/>
                  </w:pPr>
                </w:p>
                <w:p w:rsidR="00D40511" w:rsidRDefault="001152E6" w:rsidP="00D40511">
                  <w:pPr>
                    <w:pStyle w:val="BodyText"/>
                    <w:spacing w:after="0"/>
                    <w:jc w:val="left"/>
                  </w:pPr>
                </w:p>
                <w:p w:rsidR="00D40511" w:rsidRPr="003F6C03" w:rsidRDefault="001152E6" w:rsidP="00D40511">
                  <w:pPr>
                    <w:pStyle w:val="BodyText"/>
                    <w:spacing w:after="0"/>
                    <w:jc w:val="left"/>
                  </w:pPr>
                </w:p>
              </w:txbxContent>
            </v:textbox>
            <w10:wrap type="tight" anchorx="page" anchory="page"/>
          </v:shape>
        </w:pict>
      </w:r>
      <w:r>
        <w:rPr>
          <w:noProof/>
        </w:rPr>
        <w:drawing>
          <wp:anchor distT="0" distB="0" distL="114300" distR="114300" simplePos="0" relativeHeight="251696137" behindDoc="0" locked="0" layoutInCell="1" allowOverlap="1">
            <wp:simplePos x="0" y="0"/>
            <wp:positionH relativeFrom="page">
              <wp:posOffset>3742055</wp:posOffset>
            </wp:positionH>
            <wp:positionV relativeFrom="page">
              <wp:posOffset>2870200</wp:posOffset>
            </wp:positionV>
            <wp:extent cx="2573655" cy="1320800"/>
            <wp:effectExtent l="76200" t="50800" r="67945" b="863600"/>
            <wp:wrapTight wrapText="bothSides">
              <wp:wrapPolygon edited="0">
                <wp:start x="0" y="-831"/>
                <wp:lineTo x="-640" y="35723"/>
                <wp:lineTo x="22170" y="35723"/>
                <wp:lineTo x="22170" y="3323"/>
                <wp:lineTo x="21957" y="415"/>
                <wp:lineTo x="21531" y="-831"/>
                <wp:lineTo x="0" y="-831"/>
              </wp:wrapPolygon>
            </wp:wrapTight>
            <wp:docPr id="7" name="Picture 6" descr="IMG_28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1 (1).jpg"/>
                    <pic:cNvPicPr/>
                  </pic:nvPicPr>
                  <pic:blipFill>
                    <a:blip r:embed="rId7"/>
                    <a:stretch>
                      <a:fillRect/>
                    </a:stretch>
                  </pic:blipFill>
                  <pic:spPr>
                    <a:xfrm>
                      <a:off x="0" y="0"/>
                      <a:ext cx="2573655" cy="1320800"/>
                    </a:xfrm>
                    <a:prstGeom prst="roundRect">
                      <a:avLst>
                        <a:gd name="adj" fmla="val 8594"/>
                      </a:avLst>
                    </a:prstGeom>
                    <a:solidFill>
                      <a:srgbClr val="FFFFFF">
                        <a:shade val="85000"/>
                      </a:srgbClr>
                    </a:solidFill>
                    <a:ln w="38100">
                      <a:solidFill>
                        <a:schemeClr val="bg1"/>
                      </a:solidFill>
                    </a:ln>
                    <a:effectLst>
                      <a:reflection blurRad="12700" stA="38000" endPos="61000" dist="5000" dir="5400000" sy="-100000" algn="bl" rotWithShape="0"/>
                    </a:effectLst>
                  </pic:spPr>
                </pic:pic>
              </a:graphicData>
            </a:graphic>
          </wp:anchor>
        </w:drawing>
      </w:r>
      <w:r>
        <w:rPr>
          <w:noProof/>
        </w:rPr>
        <w:pict>
          <v:shape id="_x0000_s2077" type="#_x0000_t202" style="position:absolute;margin-left:554.75pt;margin-top:505.5pt;width:180.8pt;height:80.5pt;z-index:251688960;mso-wrap-edited:f;mso-position-horizontal-relative:page;mso-position-vertical-relative:page" wrapcoords="0 0 21600 0 21600 21600 0 21600 0 0" filled="f" stroked="f">
            <v:fill o:detectmouseclick="t"/>
            <v:textbox style="mso-next-textbox:#_x0000_s2077" inset=",0,,0">
              <w:txbxContent>
                <w:p w:rsidR="00D40511" w:rsidRPr="00474985" w:rsidRDefault="001152E6" w:rsidP="00D40511">
                  <w:pPr>
                    <w:pStyle w:val="Footer"/>
                    <w:spacing w:line="240" w:lineRule="auto"/>
                    <w:rPr>
                      <w:color w:val="auto"/>
                      <w:sz w:val="28"/>
                    </w:rPr>
                  </w:pPr>
                  <w:r w:rsidRPr="00474985">
                    <w:rPr>
                      <w:color w:val="auto"/>
                      <w:sz w:val="28"/>
                    </w:rPr>
                    <w:t>1825 Alamo Pintado Road</w:t>
                  </w:r>
                </w:p>
                <w:p w:rsidR="00D40511" w:rsidRPr="00474985" w:rsidRDefault="001152E6" w:rsidP="00D40511">
                  <w:pPr>
                    <w:pStyle w:val="Footer"/>
                    <w:spacing w:line="240" w:lineRule="auto"/>
                    <w:rPr>
                      <w:color w:val="auto"/>
                      <w:sz w:val="28"/>
                    </w:rPr>
                  </w:pPr>
                  <w:r w:rsidRPr="00474985">
                    <w:rPr>
                      <w:color w:val="auto"/>
                      <w:sz w:val="28"/>
                    </w:rPr>
                    <w:t>Solvang, CA 93463</w:t>
                  </w:r>
                </w:p>
                <w:p w:rsidR="00D40511" w:rsidRPr="00474985" w:rsidRDefault="001152E6" w:rsidP="00D40511">
                  <w:pPr>
                    <w:pStyle w:val="Footer"/>
                    <w:spacing w:line="240" w:lineRule="auto"/>
                    <w:rPr>
                      <w:b/>
                      <w:color w:val="auto"/>
                      <w:sz w:val="28"/>
                    </w:rPr>
                  </w:pPr>
                  <w:r w:rsidRPr="00474985">
                    <w:rPr>
                      <w:color w:val="auto"/>
                      <w:sz w:val="28"/>
                    </w:rPr>
                    <w:t>(805) 688-4440</w:t>
                  </w:r>
                  <w:r w:rsidRPr="00474985">
                    <w:rPr>
                      <w:color w:val="auto"/>
                      <w:sz w:val="28"/>
                    </w:rPr>
                    <w:br/>
                    <w:t>www.syvpps.org</w:t>
                  </w:r>
                </w:p>
              </w:txbxContent>
            </v:textbox>
            <w10:wrap type="tight" anchorx="page" anchory="page"/>
          </v:shape>
        </w:pict>
      </w:r>
      <w:r>
        <w:br w:type="page"/>
      </w:r>
      <w:r>
        <w:rPr>
          <w:noProof/>
        </w:rPr>
        <w:pict>
          <v:shape id="_x0000_s2294" type="#_x0000_t202" style="position:absolute;margin-left:258.5pt;margin-top:22.4pt;width:500.5pt;height:552.85pt;z-index:251685888;mso-wrap-edited:f;mso-position-horizontal-relative:page;mso-position-vertical-relative:page" wrapcoords="0 0 21600 0 21600 21600 0 21600 0 0" o:regroupid="13" mv:complextextbox="1" filled="f" stroked="f">
            <v:fill o:detectmouseclick="t"/>
            <v:textbox style="mso-next-textbox:#_x0000_s2294" inset=",0,,0">
              <w:txbxContent>
                <w:p w:rsidR="00D40511" w:rsidRDefault="001152E6" w:rsidP="006B7794">
                  <w:pPr>
                    <w:pStyle w:val="BodyText-Dark"/>
                  </w:pPr>
                  <w:r>
                    <w:t xml:space="preserve">To assist the scholarship committee in </w:t>
                  </w:r>
                  <w:r>
                    <w:t>making a decision, please provide the following information. All information will remain confidential.</w:t>
                  </w:r>
                </w:p>
                <w:p w:rsidR="00D40511" w:rsidRDefault="001152E6" w:rsidP="006B7794">
                  <w:pPr>
                    <w:pStyle w:val="BodyText-Dark"/>
                  </w:pPr>
                  <w:r>
                    <w:t xml:space="preserve"> Date________________</w:t>
                  </w:r>
                </w:p>
                <w:p w:rsidR="00D40511" w:rsidRDefault="001152E6" w:rsidP="006B7794">
                  <w:pPr>
                    <w:pStyle w:val="BodyText-Dark"/>
                  </w:pPr>
                  <w:r>
                    <w:t>Child’s Name_____________________________________________  Birth Date______________</w:t>
                  </w:r>
                </w:p>
                <w:p w:rsidR="00D40511" w:rsidRDefault="001152E6" w:rsidP="006B7794">
                  <w:pPr>
                    <w:pStyle w:val="BodyText-Dark"/>
                  </w:pPr>
                  <w:r>
                    <w:t>Mother’s Name__________________________________</w:t>
                  </w:r>
                  <w:r>
                    <w:t>_________________________________</w:t>
                  </w:r>
                </w:p>
                <w:p w:rsidR="00D40511" w:rsidRDefault="001152E6" w:rsidP="006B7794">
                  <w:pPr>
                    <w:pStyle w:val="BodyText-Dark"/>
                  </w:pPr>
                  <w:r>
                    <w:t>Mother’s Address_________________________________________________________________</w:t>
                  </w:r>
                </w:p>
                <w:p w:rsidR="00D40511" w:rsidRDefault="001152E6" w:rsidP="006B7794">
                  <w:pPr>
                    <w:pStyle w:val="BodyText-Dark"/>
                  </w:pPr>
                  <w:r>
                    <w:t>Home Phone______________________________ Marital Status___________________________</w:t>
                  </w:r>
                </w:p>
                <w:p w:rsidR="00D40511" w:rsidRDefault="001152E6" w:rsidP="006B7794">
                  <w:pPr>
                    <w:pStyle w:val="BodyText-Dark"/>
                  </w:pPr>
                  <w:r>
                    <w:t>Employer_________________________________ Business Phone_</w:t>
                  </w:r>
                  <w:r>
                    <w:t>________________________</w:t>
                  </w:r>
                </w:p>
                <w:p w:rsidR="00D40511" w:rsidRDefault="001152E6" w:rsidP="006B7794">
                  <w:pPr>
                    <w:pStyle w:val="BodyText-Dark"/>
                  </w:pPr>
                  <w:r>
                    <w:t>Monthly income___________________________ Cell Phone_____________________________</w:t>
                  </w:r>
                </w:p>
                <w:p w:rsidR="00D40511" w:rsidRDefault="001152E6" w:rsidP="006B7794">
                  <w:pPr>
                    <w:pStyle w:val="BodyText-Dark"/>
                  </w:pPr>
                </w:p>
                <w:p w:rsidR="00D40511" w:rsidRPr="00D40511" w:rsidRDefault="001152E6" w:rsidP="006B7794">
                  <w:pPr>
                    <w:pStyle w:val="BodyText-Dark"/>
                    <w:rPr>
                      <w:color w:val="FFFFFF" w:themeColor="background1"/>
                    </w:rPr>
                  </w:pPr>
                  <w:r w:rsidRPr="00D40511">
                    <w:rPr>
                      <w:color w:val="FFFFFF" w:themeColor="background1"/>
                    </w:rPr>
                    <w:t>Father’s Name____________________________________________________________________</w:t>
                  </w:r>
                </w:p>
                <w:p w:rsidR="00D40511" w:rsidRPr="00D40511" w:rsidRDefault="001152E6" w:rsidP="006B7794">
                  <w:pPr>
                    <w:pStyle w:val="BodyText-Dark"/>
                    <w:rPr>
                      <w:color w:val="FFFFFF" w:themeColor="background1"/>
                    </w:rPr>
                  </w:pPr>
                  <w:r w:rsidRPr="00D40511">
                    <w:rPr>
                      <w:color w:val="FFFFFF" w:themeColor="background1"/>
                    </w:rPr>
                    <w:t>Father’s Address__________________________________________________</w:t>
                  </w:r>
                  <w:r w:rsidRPr="00D40511">
                    <w:rPr>
                      <w:color w:val="FFFFFF" w:themeColor="background1"/>
                    </w:rPr>
                    <w:t>________________</w:t>
                  </w:r>
                </w:p>
                <w:p w:rsidR="00D40511" w:rsidRPr="00D40511" w:rsidRDefault="001152E6" w:rsidP="006B7794">
                  <w:pPr>
                    <w:pStyle w:val="BodyText-Dark"/>
                    <w:rPr>
                      <w:color w:val="FFFFFF" w:themeColor="background1"/>
                    </w:rPr>
                  </w:pPr>
                  <w:r w:rsidRPr="00D40511">
                    <w:rPr>
                      <w:color w:val="FFFFFF" w:themeColor="background1"/>
                    </w:rPr>
                    <w:t>Home Phone______________________________ Marital Status___________________________</w:t>
                  </w:r>
                </w:p>
                <w:p w:rsidR="00D40511" w:rsidRPr="00D40511" w:rsidRDefault="001152E6" w:rsidP="006B7794">
                  <w:pPr>
                    <w:pStyle w:val="BodyText-Dark"/>
                    <w:rPr>
                      <w:color w:val="FFFFFF" w:themeColor="background1"/>
                    </w:rPr>
                  </w:pPr>
                  <w:r w:rsidRPr="00D40511">
                    <w:rPr>
                      <w:color w:val="FFFFFF" w:themeColor="background1"/>
                    </w:rPr>
                    <w:t>Employer_________________________________ Business Phone_________________________</w:t>
                  </w:r>
                </w:p>
                <w:p w:rsidR="00D40511" w:rsidRPr="00D40511" w:rsidRDefault="001152E6" w:rsidP="006B7794">
                  <w:pPr>
                    <w:pStyle w:val="BodyText-Dark"/>
                    <w:rPr>
                      <w:color w:val="FFFFFF" w:themeColor="background1"/>
                    </w:rPr>
                  </w:pPr>
                  <w:r w:rsidRPr="00D40511">
                    <w:rPr>
                      <w:color w:val="FFFFFF" w:themeColor="background1"/>
                    </w:rPr>
                    <w:t>Monthly Income___________________________ Cell Phone______________________</w:t>
                  </w:r>
                  <w:r w:rsidRPr="00D40511">
                    <w:rPr>
                      <w:color w:val="FFFFFF" w:themeColor="background1"/>
                    </w:rPr>
                    <w:t>_______</w:t>
                  </w:r>
                </w:p>
                <w:p w:rsidR="00D40511" w:rsidRPr="00D40511" w:rsidRDefault="001152E6" w:rsidP="006B7794">
                  <w:pPr>
                    <w:pStyle w:val="BodyText-Dark"/>
                    <w:rPr>
                      <w:color w:val="FFFFFF" w:themeColor="background1"/>
                    </w:rPr>
                  </w:pPr>
                  <w:r w:rsidRPr="00D40511">
                    <w:rPr>
                      <w:color w:val="FFFFFF" w:themeColor="background1"/>
                    </w:rPr>
                    <w:t>Do you receive monthly child support for the children listed above?  Yes      No</w:t>
                  </w:r>
                </w:p>
                <w:p w:rsidR="00D40511" w:rsidRPr="00D40511" w:rsidRDefault="001152E6" w:rsidP="006B7794">
                  <w:pPr>
                    <w:pStyle w:val="BodyText-Dark"/>
                    <w:rPr>
                      <w:color w:val="FFFFFF" w:themeColor="background1"/>
                    </w:rPr>
                  </w:pPr>
                  <w:r w:rsidRPr="00D40511">
                    <w:rPr>
                      <w:color w:val="FFFFFF" w:themeColor="background1"/>
                    </w:rPr>
                    <w:t>Estimated monthly expenses__________________________________________</w:t>
                  </w:r>
                </w:p>
                <w:p w:rsidR="00D40511" w:rsidRPr="00D40511" w:rsidRDefault="001152E6" w:rsidP="006B7794">
                  <w:pPr>
                    <w:pStyle w:val="BodyText-Dark"/>
                    <w:rPr>
                      <w:color w:val="FFFFFF" w:themeColor="background1"/>
                    </w:rPr>
                  </w:pPr>
                  <w:r w:rsidRPr="00D40511">
                    <w:rPr>
                      <w:color w:val="FFFFFF" w:themeColor="background1"/>
                    </w:rPr>
                    <w:t>Gross monthly income where child resides______________________________</w:t>
                  </w:r>
                </w:p>
                <w:p w:rsidR="00D40511" w:rsidRPr="00D40511" w:rsidRDefault="001152E6" w:rsidP="006B7794">
                  <w:pPr>
                    <w:pStyle w:val="BodyText-Dark"/>
                    <w:rPr>
                      <w:color w:val="FFFFFF" w:themeColor="background1"/>
                    </w:rPr>
                  </w:pPr>
                  <w:r w:rsidRPr="00D40511">
                    <w:rPr>
                      <w:color w:val="FFFFFF" w:themeColor="background1"/>
                    </w:rPr>
                    <w:t>Number of children living a</w:t>
                  </w:r>
                  <w:r w:rsidRPr="00D40511">
                    <w:rPr>
                      <w:color w:val="FFFFFF" w:themeColor="background1"/>
                    </w:rPr>
                    <w:t>t home and ages___________________________________________</w:t>
                  </w:r>
                </w:p>
                <w:p w:rsidR="00D40511" w:rsidRPr="00D40511" w:rsidRDefault="001152E6" w:rsidP="006B7794">
                  <w:pPr>
                    <w:pStyle w:val="BodyText-Dark"/>
                    <w:rPr>
                      <w:color w:val="FFFFFF" w:themeColor="background1"/>
                    </w:rPr>
                  </w:pPr>
                  <w:r w:rsidRPr="00D40511">
                    <w:rPr>
                      <w:color w:val="FFFFFF" w:themeColor="background1"/>
                    </w:rPr>
                    <w:t>In a paragraph please complete the following. By attending SYVPPS my child would benefit by</w:t>
                  </w:r>
                </w:p>
                <w:p w:rsidR="00D40511" w:rsidRPr="00D40511" w:rsidRDefault="001152E6" w:rsidP="006B7794">
                  <w:pPr>
                    <w:pStyle w:val="BodyText-Dark"/>
                    <w:rPr>
                      <w:color w:val="FFFFFF" w:themeColor="background1"/>
                    </w:rPr>
                  </w:pPr>
                  <w:r w:rsidRPr="00D40511">
                    <w:rPr>
                      <w:color w:val="FFFFFF" w:themeColor="background1"/>
                    </w:rPr>
                    <w:t>_________________________________________________________________________________________________________</w:t>
                  </w:r>
                  <w:r w:rsidRPr="00D40511">
                    <w:rPr>
                      <w:color w:val="FFFFFF" w:themeColor="background1"/>
                    </w:rPr>
                    <w:t>__________________________________________________________________________________________________________________________________________</w:t>
                  </w:r>
                </w:p>
                <w:p w:rsidR="00D40511" w:rsidRPr="00D40511" w:rsidRDefault="001152E6" w:rsidP="006B7794">
                  <w:pPr>
                    <w:pStyle w:val="BodyText-Dark"/>
                    <w:rPr>
                      <w:color w:val="FFFFFF" w:themeColor="background1"/>
                    </w:rPr>
                  </w:pPr>
                  <w:r w:rsidRPr="00D40511">
                    <w:rPr>
                      <w:color w:val="FFFFFF" w:themeColor="background1"/>
                    </w:rPr>
                    <w:t>Are there any other factors we should take into consideration in evaluating your need for financial assistance?</w:t>
                  </w:r>
                </w:p>
                <w:p w:rsidR="00D40511" w:rsidRPr="00D40511" w:rsidRDefault="001152E6" w:rsidP="006B7794">
                  <w:pPr>
                    <w:pStyle w:val="BodyText-Dark"/>
                    <w:rPr>
                      <w:color w:val="FFFFFF" w:themeColor="background1"/>
                    </w:rPr>
                  </w:pPr>
                  <w:r w:rsidRPr="00D40511">
                    <w:rPr>
                      <w:color w:val="FFFFFF" w:themeColor="background1"/>
                    </w:rPr>
                    <w:t>_____</w:t>
                  </w:r>
                  <w:r w:rsidRPr="00D40511">
                    <w:rPr>
                      <w:color w:val="FFFFFF" w:themeColor="background1"/>
                    </w:rPr>
                    <w:t>_____________________________________________________________________________________________________________________________________________________________</w:t>
                  </w:r>
                </w:p>
                <w:p w:rsidR="00D40511" w:rsidRPr="00D40511" w:rsidRDefault="001152E6" w:rsidP="006B7794">
                  <w:pPr>
                    <w:pStyle w:val="BodyText-Dark"/>
                    <w:rPr>
                      <w:color w:val="FFFFFF" w:themeColor="background1"/>
                    </w:rPr>
                  </w:pPr>
                </w:p>
                <w:p w:rsidR="00D40511" w:rsidRPr="00D40511" w:rsidRDefault="001152E6" w:rsidP="006B7794">
                  <w:pPr>
                    <w:pStyle w:val="BodyText-Dark"/>
                    <w:rPr>
                      <w:color w:val="FFFFFF" w:themeColor="background1"/>
                    </w:rPr>
                  </w:pPr>
                  <w:r w:rsidRPr="00D40511">
                    <w:rPr>
                      <w:color w:val="FFFFFF" w:themeColor="background1"/>
                    </w:rPr>
                    <w:t>Signature of Applicant_______________________________________ Date__________________</w:t>
                  </w:r>
                </w:p>
              </w:txbxContent>
            </v:textbox>
            <w10:wrap type="tight" anchorx="page" anchory="page"/>
          </v:shape>
        </w:pict>
      </w:r>
      <w:r>
        <w:rPr>
          <w:noProof/>
        </w:rPr>
        <w:pict>
          <v:shape id="_x0000_s2067" type="#_x0000_t202" style="position:absolute;margin-left:32pt;margin-top:3pt;width:226.5pt;height:598pt;z-index:251683840;mso-wrap-edited:f;mso-position-horizontal-relative:page;mso-position-vertical-relative:page" wrapcoords="0 0 21600 0 21600 21600 0 21600 0 0" mv:complextextbox="1" filled="f" stroked="f">
            <v:fill o:detectmouseclick="t"/>
            <v:textbox style="mso-next-textbox:#_x0000_s2067" inset=",7.2pt,,7.2pt">
              <w:txbxContent>
                <w:p w:rsidR="00D40511" w:rsidRPr="00D40511" w:rsidRDefault="001152E6" w:rsidP="00D40511">
                  <w:pPr>
                    <w:pStyle w:val="BodyText"/>
                    <w:spacing w:after="0"/>
                    <w:jc w:val="left"/>
                    <w:rPr>
                      <w:color w:val="auto"/>
                    </w:rPr>
                  </w:pPr>
                  <w:r w:rsidRPr="00D40511">
                    <w:rPr>
                      <w:color w:val="auto"/>
                    </w:rPr>
                    <w:t xml:space="preserve">We would </w:t>
                  </w:r>
                  <w:r w:rsidRPr="00D40511">
                    <w:rPr>
                      <w:color w:val="auto"/>
                    </w:rPr>
                    <w:t>like to acquaint you with the school’s policies regarding scholarships.</w:t>
                  </w:r>
                </w:p>
                <w:p w:rsidR="00D40511" w:rsidRPr="00D40511" w:rsidRDefault="001152E6" w:rsidP="00D40511">
                  <w:pPr>
                    <w:pStyle w:val="BodyText"/>
                    <w:numPr>
                      <w:ilvl w:val="0"/>
                      <w:numId w:val="8"/>
                    </w:numPr>
                    <w:spacing w:after="0"/>
                    <w:ind w:left="360"/>
                    <w:jc w:val="left"/>
                    <w:rPr>
                      <w:color w:val="auto"/>
                    </w:rPr>
                  </w:pPr>
                  <w:r w:rsidRPr="00D40511">
                    <w:rPr>
                      <w:color w:val="auto"/>
                    </w:rPr>
                    <w:t>The applicant must complete a scholarship application form.</w:t>
                  </w:r>
                </w:p>
                <w:p w:rsidR="00D40511" w:rsidRPr="00D40511" w:rsidRDefault="001152E6" w:rsidP="00D40511">
                  <w:pPr>
                    <w:pStyle w:val="BodyText"/>
                    <w:numPr>
                      <w:ilvl w:val="0"/>
                      <w:numId w:val="8"/>
                    </w:numPr>
                    <w:spacing w:after="0"/>
                    <w:ind w:left="360"/>
                    <w:jc w:val="left"/>
                    <w:rPr>
                      <w:color w:val="auto"/>
                    </w:rPr>
                  </w:pPr>
                  <w:r w:rsidRPr="00D40511">
                    <w:rPr>
                      <w:color w:val="auto"/>
                    </w:rPr>
                    <w:t xml:space="preserve">A copy of the previous year’s tax return must be attached as proof of income. </w:t>
                  </w:r>
                </w:p>
                <w:p w:rsidR="00D40511" w:rsidRPr="00D40511" w:rsidRDefault="001152E6" w:rsidP="00D40511">
                  <w:pPr>
                    <w:pStyle w:val="BodyText"/>
                    <w:numPr>
                      <w:ilvl w:val="0"/>
                      <w:numId w:val="8"/>
                    </w:numPr>
                    <w:spacing w:after="0"/>
                    <w:ind w:left="360"/>
                    <w:jc w:val="left"/>
                    <w:rPr>
                      <w:color w:val="auto"/>
                    </w:rPr>
                  </w:pPr>
                  <w:r w:rsidRPr="00D40511">
                    <w:rPr>
                      <w:color w:val="auto"/>
                    </w:rPr>
                    <w:t>The deadline to return application forms are</w:t>
                  </w:r>
                  <w:r w:rsidRPr="00D40511">
                    <w:rPr>
                      <w:color w:val="auto"/>
                    </w:rPr>
                    <w:t xml:space="preserve"> Aug. 1 and Dec. 15.</w:t>
                  </w:r>
                </w:p>
                <w:p w:rsidR="00D40511" w:rsidRPr="00D40511" w:rsidRDefault="001152E6" w:rsidP="00D40511">
                  <w:pPr>
                    <w:pStyle w:val="BodyText"/>
                    <w:numPr>
                      <w:ilvl w:val="0"/>
                      <w:numId w:val="8"/>
                    </w:numPr>
                    <w:spacing w:after="0"/>
                    <w:ind w:left="360"/>
                    <w:jc w:val="left"/>
                    <w:rPr>
                      <w:color w:val="auto"/>
                    </w:rPr>
                  </w:pPr>
                  <w:r w:rsidRPr="00D40511">
                    <w:rPr>
                      <w:color w:val="auto"/>
                    </w:rPr>
                    <w:t>The scholarship committee considers each application on an individual basis and all information remains confidential.</w:t>
                  </w:r>
                </w:p>
                <w:p w:rsidR="00D40511" w:rsidRPr="00D40511" w:rsidRDefault="001152E6" w:rsidP="00D40511">
                  <w:pPr>
                    <w:pStyle w:val="BodyText"/>
                    <w:numPr>
                      <w:ilvl w:val="0"/>
                      <w:numId w:val="8"/>
                    </w:numPr>
                    <w:spacing w:after="0"/>
                    <w:ind w:left="360"/>
                    <w:jc w:val="left"/>
                    <w:rPr>
                      <w:color w:val="auto"/>
                    </w:rPr>
                  </w:pPr>
                  <w:r w:rsidRPr="00D40511">
                    <w:rPr>
                      <w:color w:val="auto"/>
                    </w:rPr>
                    <w:t xml:space="preserve">Partial scholarships of 25-50% of tuition will be granted, contingent upon the availability of scholarship funds and </w:t>
                  </w:r>
                  <w:r w:rsidRPr="00D40511">
                    <w:rPr>
                      <w:color w:val="auto"/>
                    </w:rPr>
                    <w:t>with the scholarship committee approval: The total scholarship amount will not exceed $150 per month per child.</w:t>
                  </w:r>
                </w:p>
                <w:p w:rsidR="00D40511" w:rsidRPr="00D40511" w:rsidRDefault="001152E6" w:rsidP="00D40511">
                  <w:pPr>
                    <w:pStyle w:val="BodyText"/>
                    <w:numPr>
                      <w:ilvl w:val="0"/>
                      <w:numId w:val="8"/>
                    </w:numPr>
                    <w:spacing w:after="0"/>
                    <w:ind w:left="360"/>
                    <w:jc w:val="left"/>
                  </w:pPr>
                  <w:r w:rsidRPr="00D40511">
                    <w:rPr>
                      <w:color w:val="auto"/>
                    </w:rPr>
                    <w:t xml:space="preserve">Scholarships will be </w:t>
                  </w:r>
                  <w:r w:rsidRPr="00D40511">
                    <w:t>awarded for up to 2</w:t>
                  </w:r>
                  <w:r w:rsidRPr="00D40511">
                    <w:rPr>
                      <w:color w:val="auto"/>
                    </w:rPr>
                    <w:t xml:space="preserve"> days per week </w:t>
                  </w:r>
                  <w:r w:rsidRPr="00D40511">
                    <w:t>for the 3-year old program,</w:t>
                  </w:r>
                  <w:r w:rsidRPr="00D40511">
                    <w:rPr>
                      <w:color w:val="auto"/>
                    </w:rPr>
                    <w:t xml:space="preserve"> 3 days </w:t>
                  </w:r>
                  <w:r w:rsidRPr="00D40511">
                    <w:t>per week for the 4-year old</w:t>
                  </w:r>
                  <w:r>
                    <w:rPr>
                      <w:color w:val="auto"/>
                    </w:rPr>
                    <w:t xml:space="preserve"> </w:t>
                  </w:r>
                  <w:r w:rsidRPr="00D40511">
                    <w:t>program and up to $150 for</w:t>
                  </w:r>
                  <w:r w:rsidRPr="00D40511">
                    <w:t xml:space="preserve"> transition.</w:t>
                  </w:r>
                </w:p>
                <w:p w:rsidR="00D40511" w:rsidRPr="00D40511" w:rsidRDefault="001152E6" w:rsidP="00D40511">
                  <w:pPr>
                    <w:pStyle w:val="BodyText"/>
                    <w:numPr>
                      <w:ilvl w:val="0"/>
                      <w:numId w:val="8"/>
                    </w:numPr>
                    <w:spacing w:after="0"/>
                    <w:ind w:left="360"/>
                    <w:jc w:val="left"/>
                  </w:pPr>
                  <w:r w:rsidRPr="00D40511">
                    <w:t>SYVPPS reserves the right to deny the continuance of scholarship funding if tuition is not paid by the 15</w:t>
                  </w:r>
                  <w:r w:rsidRPr="00D40511">
                    <w:rPr>
                      <w:vertAlign w:val="superscript"/>
                    </w:rPr>
                    <w:t>th</w:t>
                  </w:r>
                  <w:r w:rsidRPr="00D40511">
                    <w:t xml:space="preserve"> of each month. This provision will be rigidly enforced.</w:t>
                  </w:r>
                </w:p>
                <w:p w:rsidR="00D40511" w:rsidRPr="00D40511" w:rsidRDefault="001152E6" w:rsidP="00D40511">
                  <w:pPr>
                    <w:pStyle w:val="BodyText"/>
                    <w:numPr>
                      <w:ilvl w:val="0"/>
                      <w:numId w:val="8"/>
                    </w:numPr>
                    <w:spacing w:after="0"/>
                    <w:ind w:left="360"/>
                    <w:jc w:val="left"/>
                  </w:pPr>
                  <w:r w:rsidRPr="00D40511">
                    <w:t>SYVPPS reserves the right to deny the continuance of scholarship funding should</w:t>
                  </w:r>
                  <w:r w:rsidRPr="00D40511">
                    <w:t xml:space="preserve"> any information on the scholarship form change.</w:t>
                  </w:r>
                </w:p>
                <w:p w:rsidR="00D40511" w:rsidRPr="00D40511" w:rsidRDefault="001152E6" w:rsidP="00D40511">
                  <w:pPr>
                    <w:pStyle w:val="BodyText"/>
                    <w:numPr>
                      <w:ilvl w:val="0"/>
                      <w:numId w:val="8"/>
                    </w:numPr>
                    <w:spacing w:after="0"/>
                    <w:ind w:left="360"/>
                    <w:jc w:val="left"/>
                  </w:pPr>
                  <w:r w:rsidRPr="00D40511">
                    <w:t>Scholarship applications may be reviewed at the discretion of the scholarship committee.</w:t>
                  </w:r>
                </w:p>
                <w:p w:rsidR="00D40511" w:rsidRPr="00D40511" w:rsidRDefault="001152E6" w:rsidP="00D40511">
                  <w:pPr>
                    <w:pStyle w:val="BodyText"/>
                    <w:numPr>
                      <w:ilvl w:val="0"/>
                      <w:numId w:val="8"/>
                    </w:numPr>
                    <w:spacing w:after="0"/>
                    <w:ind w:left="360"/>
                    <w:jc w:val="left"/>
                  </w:pPr>
                  <w:r w:rsidRPr="00D40511">
                    <w:t>Applications will be notified by email of the scholarship committee’s decision.</w:t>
                  </w:r>
                </w:p>
                <w:p w:rsidR="00D40511" w:rsidRPr="00D40511" w:rsidRDefault="001152E6" w:rsidP="00D40511">
                  <w:pPr>
                    <w:pStyle w:val="BodyText"/>
                    <w:numPr>
                      <w:ilvl w:val="0"/>
                      <w:numId w:val="8"/>
                    </w:numPr>
                    <w:spacing w:after="0"/>
                    <w:ind w:left="360"/>
                    <w:jc w:val="left"/>
                  </w:pPr>
                  <w:r w:rsidRPr="00D40511">
                    <w:t>There are no scholarships available fo</w:t>
                  </w:r>
                  <w:r w:rsidRPr="00D40511">
                    <w:t>r supplemental care program.</w:t>
                  </w:r>
                </w:p>
                <w:p w:rsidR="00D40511" w:rsidRPr="00D40511" w:rsidRDefault="001152E6" w:rsidP="00D40511">
                  <w:pPr>
                    <w:pStyle w:val="BodyText"/>
                    <w:numPr>
                      <w:ilvl w:val="0"/>
                      <w:numId w:val="8"/>
                    </w:numPr>
                    <w:spacing w:after="0"/>
                    <w:ind w:left="360"/>
                    <w:jc w:val="left"/>
                  </w:pPr>
                  <w:r w:rsidRPr="00D40511">
                    <w:t xml:space="preserve">Families who receive scholarships are strongly encouraged to volunteer to help the preschool. </w:t>
                  </w:r>
                </w:p>
                <w:p w:rsidR="00D40511" w:rsidRPr="00D40511" w:rsidRDefault="001152E6" w:rsidP="00D40511">
                  <w:pPr>
                    <w:pStyle w:val="BodyText"/>
                    <w:spacing w:after="0" w:line="96" w:lineRule="auto"/>
                    <w:jc w:val="left"/>
                  </w:pPr>
                </w:p>
                <w:p w:rsidR="00D40511" w:rsidRPr="00D40511" w:rsidRDefault="001152E6" w:rsidP="00D40511">
                  <w:pPr>
                    <w:pStyle w:val="BodyText"/>
                    <w:spacing w:after="0"/>
                    <w:jc w:val="left"/>
                  </w:pPr>
                  <w:r w:rsidRPr="00D40511">
                    <w:t>I have read and understand the school’s policies on scholarships.</w:t>
                  </w:r>
                </w:p>
                <w:p w:rsidR="00D40511" w:rsidRPr="00D40511" w:rsidRDefault="001152E6" w:rsidP="00D40511">
                  <w:pPr>
                    <w:pStyle w:val="BodyText"/>
                    <w:spacing w:after="0"/>
                    <w:jc w:val="left"/>
                  </w:pPr>
                  <w:r w:rsidRPr="00D40511">
                    <w:t>Signature of Applicant___________________</w:t>
                  </w:r>
                </w:p>
                <w:p w:rsidR="00D40511" w:rsidRPr="00D40511" w:rsidRDefault="001152E6" w:rsidP="00D40511">
                  <w:pPr>
                    <w:pStyle w:val="BodyText"/>
                    <w:spacing w:after="0"/>
                    <w:jc w:val="left"/>
                  </w:pPr>
                  <w:r w:rsidRPr="00D40511">
                    <w:t>Date___________________</w:t>
                  </w:r>
                  <w:r w:rsidRPr="00D40511">
                    <w:t>_______________</w:t>
                  </w:r>
                </w:p>
              </w:txbxContent>
            </v:textbox>
            <w10:wrap type="tight" anchorx="page" anchory="page"/>
          </v:shape>
        </w:pict>
      </w:r>
    </w:p>
    <w:sectPr w:rsidR="006B7794" w:rsidSect="006B7794">
      <w:headerReference w:type="default" r:id="rId8"/>
      <w:headerReference w:type="first" r:id="rId9"/>
      <w:pgSz w:w="15840" w:h="12240" w:orient="landscape"/>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511" w:rsidRDefault="001152E6">
    <w:pPr>
      <w:pStyle w:val="Header"/>
    </w:pPr>
    <w:r w:rsidRPr="00C23F5F">
      <w:rPr>
        <w:noProof/>
      </w:rPr>
      <w:drawing>
        <wp:anchor distT="0" distB="0" distL="118745" distR="118745" simplePos="0" relativeHeight="251661317" behindDoc="0" locked="0" layoutInCell="1" allowOverlap="1">
          <wp:simplePos x="5486400" y="8229600"/>
          <wp:positionH relativeFrom="page">
            <wp:posOffset>455058</wp:posOffset>
          </wp:positionH>
          <wp:positionV relativeFrom="page">
            <wp:posOffset>462708</wp:posOffset>
          </wp:positionV>
          <wp:extent cx="9151650" cy="6874526"/>
          <wp:effectExtent l="25400" t="0" r="0" b="0"/>
          <wp:wrapNone/>
          <wp:docPr id="3" name=""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w:pict>
        <v:rect id="_x0000_s1026" style="position:absolute;margin-left:36.7pt;margin-top:36.7pt;width:718.55pt;height:538.55pt;z-index:251659262;mso-position-horizontal-relative:page;mso-position-vertical-relative:page" fillcolor="#0b2e67 [3215]" stroked="f" strokecolor="#4a7ebb" strokeweight="1.5pt">
          <v:fill color2="#3472ba [3214]" o:detectmouseclick="t" focusposition="" focussize=",90" focus="100%" type="gradient"/>
          <v:shadow opacity="22938f" mv:blur="38100f" offset="0,2pt"/>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511" w:rsidRDefault="001152E6">
    <w:pPr>
      <w:pStyle w:val="Header"/>
    </w:pPr>
    <w:r w:rsidRPr="00F915F9">
      <w:rPr>
        <w:noProof/>
      </w:rPr>
      <w:drawing>
        <wp:anchor distT="0" distB="0" distL="118745" distR="118745" simplePos="0" relativeHeight="251661315" behindDoc="0" locked="0" layoutInCell="1" allowOverlap="1">
          <wp:simplePos x="5486400" y="8229600"/>
          <wp:positionH relativeFrom="page">
            <wp:posOffset>455058</wp:posOffset>
          </wp:positionH>
          <wp:positionV relativeFrom="page">
            <wp:posOffset>462708</wp:posOffset>
          </wp:positionV>
          <wp:extent cx="9150164" cy="6896559"/>
          <wp:effectExtent l="25400" t="0" r="0" b="0"/>
          <wp:wrapNone/>
          <wp:docPr id="2" name=""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w:pict>
        <v:rect id="_x0000_s1025" style="position:absolute;margin-left:36.7pt;margin-top:36.7pt;width:718.55pt;height:538.55pt;z-index:251661313;mso-position-horizontal-relative:page;mso-position-vertical-relative:page" fillcolor="#0b2e67 [3215]" stroked="f" strokecolor="#4a7ebb" strokeweight="1.5pt">
          <v:fill color2="#3472ba [3214]" o:detectmouseclick="t" focusposition="" focussize=",90" type="gradient"/>
          <v:shadow opacity="22938f" mv:blur="38100f" offset="0,2pt"/>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176836E2"/>
    <w:multiLevelType w:val="hybridMultilevel"/>
    <w:tmpl w:val="5B32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6646D"/>
    <w:multiLevelType w:val="hybridMultilevel"/>
    <w:tmpl w:val="F0CE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F86BBB"/>
    <w:multiLevelType w:val="hybridMultilevel"/>
    <w:tmpl w:val="64DCC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2A742DD"/>
    <w:multiLevelType w:val="hybridMultilevel"/>
    <w:tmpl w:val="C45A4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3F408A"/>
    <w:multiLevelType w:val="hybridMultilevel"/>
    <w:tmpl w:val="69460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574B5B"/>
    <w:multiLevelType w:val="hybridMultilevel"/>
    <w:tmpl w:val="61EC2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2"/>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en-US" w:vendorID="64" w:dllVersion="131078" w:nlCheck="1" w:checkStyle="1"/>
  <w:proofState w:spelling="clean" w:grammar="clean"/>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38914">
      <o:colormenu v:ext="edit" strokecolor="none"/>
    </o:shapedefaults>
    <o:shapelayout v:ext="edit">
      <o:idmap v:ext="edit" data="1"/>
    </o:shapelayout>
  </w:hdrShapeDefaults>
  <w:compat>
    <w:useFELayout/>
    <w:splitPgBreakAndParaMark/>
  </w:compat>
  <w:docVars>
    <w:docVar w:name="OpenInPublishingView" w:val="0"/>
    <w:docVar w:name="ShowDynamicGuides" w:val="1"/>
    <w:docVar w:name="ShowMarginGuides" w:val="0"/>
    <w:docVar w:name="ShowOutlines" w:val="0"/>
    <w:docVar w:name="ShowStaticGuides" w:val="1"/>
  </w:docVars>
  <w:rsids>
    <w:rsidRoot w:val="006B7794"/>
    <w:rsid w:val="001152E6"/>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strokecolor="none"/>
    </o:shapedefaults>
    <o:shapelayout v:ext="edit">
      <o:idmap v:ext="edit" data="2"/>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rsid w:val="00752277"/>
  </w:style>
  <w:style w:type="paragraph" w:styleId="Heading1">
    <w:name w:val="heading 1"/>
    <w:basedOn w:val="Normal"/>
    <w:next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next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next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next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next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Float%20Trifold%20Brochure.dotx" TargetMode="External"/></Relationships>
</file>

<file path=word/theme/theme1.xml><?xml version="1.0" encoding="utf-8"?>
<a:theme xmlns:a="http://schemas.openxmlformats.org/drawingml/2006/main" name="Office Theme">
  <a:themeElements>
    <a:clrScheme name="Float Trifold Brochure">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28</TotalTime>
  <Pages>2</Pages>
  <Words>1</Words>
  <Characters>10</Characters>
  <Application>Microsoft Macintosh Word</Application>
  <DocSecurity>0</DocSecurity>
  <Lines>1</Lines>
  <Paragraphs>1</Paragraphs>
  <ScaleCrop>false</ScaleCrop>
  <Manager/>
  <Company/>
  <LinksUpToDate>false</LinksUpToDate>
  <CharactersWithSpaces>12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Haq</dc:creator>
  <cp:keywords/>
  <cp:lastModifiedBy>Katie Haq</cp:lastModifiedBy>
  <cp:revision>6</cp:revision>
  <cp:lastPrinted>2016-03-21T03:58:00Z</cp:lastPrinted>
  <dcterms:created xsi:type="dcterms:W3CDTF">2016-03-20T21:44:00Z</dcterms:created>
  <dcterms:modified xsi:type="dcterms:W3CDTF">2016-03-22T22:42:00Z</dcterms:modified>
  <cp:category/>
</cp:coreProperties>
</file>